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9F419" w14:textId="3C2D5966" w:rsidR="00F445D5" w:rsidRDefault="00372592" w:rsidP="00372592">
      <w:pPr>
        <w:spacing w:line="256" w:lineRule="auto"/>
        <w:jc w:val="center"/>
        <w:rPr>
          <w:rFonts w:ascii="Arial" w:eastAsiaTheme="minorHAnsi" w:hAnsi="Arial" w:cs="Arial"/>
          <w:b/>
          <w:bCs/>
        </w:rPr>
      </w:pPr>
      <w:r w:rsidRPr="00372592">
        <w:rPr>
          <w:rFonts w:ascii="Arial" w:eastAsiaTheme="minorHAnsi" w:hAnsi="Arial" w:cs="Arial"/>
          <w:b/>
          <w:bCs/>
        </w:rPr>
        <w:t>Golf Day 2022 | Registration Form</w:t>
      </w:r>
    </w:p>
    <w:p w14:paraId="32CB775F" w14:textId="77777777" w:rsidR="006926DE" w:rsidRDefault="006926DE" w:rsidP="00372592">
      <w:pPr>
        <w:spacing w:line="256" w:lineRule="auto"/>
        <w:jc w:val="center"/>
        <w:rPr>
          <w:rFonts w:ascii="Arial" w:eastAsiaTheme="minorHAnsi" w:hAnsi="Arial" w:cs="Arial"/>
          <w:b/>
          <w:bCs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705"/>
        <w:gridCol w:w="4680"/>
      </w:tblGrid>
      <w:tr w:rsidR="006926DE" w14:paraId="775CFF4D" w14:textId="77777777" w:rsidTr="006926DE">
        <w:tc>
          <w:tcPr>
            <w:tcW w:w="1705" w:type="dxa"/>
            <w:shd w:val="clear" w:color="auto" w:fill="FABF8F" w:themeFill="accent6" w:themeFillTint="99"/>
          </w:tcPr>
          <w:p w14:paraId="18C434F7" w14:textId="0E7B2008" w:rsidR="006926DE" w:rsidRDefault="006926DE" w:rsidP="006926DE">
            <w:pPr>
              <w:spacing w:line="25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Date</w:t>
            </w:r>
          </w:p>
        </w:tc>
        <w:tc>
          <w:tcPr>
            <w:tcW w:w="4680" w:type="dxa"/>
          </w:tcPr>
          <w:p w14:paraId="3A30A5FF" w14:textId="06ACEA8B" w:rsidR="006926DE" w:rsidRPr="00B23265" w:rsidRDefault="006926DE" w:rsidP="006926DE">
            <w:pPr>
              <w:spacing w:line="256" w:lineRule="auto"/>
              <w:rPr>
                <w:rFonts w:ascii="Arial" w:hAnsi="Arial" w:cs="Arial"/>
              </w:rPr>
            </w:pPr>
            <w:r w:rsidRPr="00B23265">
              <w:rPr>
                <w:rFonts w:ascii="Arial" w:hAnsi="Arial" w:cs="Arial"/>
              </w:rPr>
              <w:t>August 4, 2022</w:t>
            </w:r>
          </w:p>
        </w:tc>
      </w:tr>
      <w:tr w:rsidR="006926DE" w14:paraId="64115CF9" w14:textId="77777777" w:rsidTr="006926DE">
        <w:tc>
          <w:tcPr>
            <w:tcW w:w="1705" w:type="dxa"/>
            <w:shd w:val="clear" w:color="auto" w:fill="FABF8F" w:themeFill="accent6" w:themeFillTint="99"/>
          </w:tcPr>
          <w:p w14:paraId="45BB1ABE" w14:textId="72F0684B" w:rsidR="006926DE" w:rsidRDefault="006926DE" w:rsidP="006926DE">
            <w:pPr>
              <w:spacing w:line="25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Where</w:t>
            </w:r>
          </w:p>
        </w:tc>
        <w:tc>
          <w:tcPr>
            <w:tcW w:w="4680" w:type="dxa"/>
          </w:tcPr>
          <w:p w14:paraId="48602538" w14:textId="77777777" w:rsidR="006926DE" w:rsidRPr="00B23265" w:rsidRDefault="006926DE" w:rsidP="006926DE">
            <w:pPr>
              <w:spacing w:line="256" w:lineRule="auto"/>
              <w:rPr>
                <w:rFonts w:ascii="Arial" w:hAnsi="Arial" w:cs="Arial"/>
              </w:rPr>
            </w:pPr>
            <w:r w:rsidRPr="00B23265">
              <w:rPr>
                <w:rFonts w:ascii="Arial" w:hAnsi="Arial" w:cs="Arial"/>
              </w:rPr>
              <w:t>Sandy Burr Country Club</w:t>
            </w:r>
          </w:p>
          <w:p w14:paraId="47F5F169" w14:textId="77777777" w:rsidR="006926DE" w:rsidRPr="00B23265" w:rsidRDefault="006926DE" w:rsidP="006926DE">
            <w:pPr>
              <w:spacing w:line="256" w:lineRule="auto"/>
              <w:rPr>
                <w:rFonts w:ascii="Arial" w:hAnsi="Arial" w:cs="Arial"/>
              </w:rPr>
            </w:pPr>
            <w:r w:rsidRPr="00B23265">
              <w:rPr>
                <w:rFonts w:ascii="Arial" w:hAnsi="Arial" w:cs="Arial"/>
              </w:rPr>
              <w:t xml:space="preserve">103 </w:t>
            </w:r>
            <w:proofErr w:type="spellStart"/>
            <w:r w:rsidRPr="00B23265">
              <w:rPr>
                <w:rFonts w:ascii="Arial" w:hAnsi="Arial" w:cs="Arial"/>
              </w:rPr>
              <w:t>Cochituate</w:t>
            </w:r>
            <w:proofErr w:type="spellEnd"/>
            <w:r w:rsidRPr="00B23265">
              <w:rPr>
                <w:rFonts w:ascii="Arial" w:hAnsi="Arial" w:cs="Arial"/>
              </w:rPr>
              <w:t xml:space="preserve"> Road</w:t>
            </w:r>
          </w:p>
          <w:p w14:paraId="35FDC8E9" w14:textId="4AEFFC5E" w:rsidR="006926DE" w:rsidRPr="00B23265" w:rsidRDefault="006926DE" w:rsidP="006926DE">
            <w:pPr>
              <w:spacing w:line="256" w:lineRule="auto"/>
              <w:rPr>
                <w:rFonts w:ascii="Arial" w:hAnsi="Arial" w:cs="Arial"/>
              </w:rPr>
            </w:pPr>
            <w:r w:rsidRPr="00B23265">
              <w:rPr>
                <w:rFonts w:ascii="Arial" w:hAnsi="Arial" w:cs="Arial"/>
              </w:rPr>
              <w:t>Wayland, MA 01778</w:t>
            </w:r>
          </w:p>
        </w:tc>
      </w:tr>
      <w:tr w:rsidR="00B23265" w14:paraId="639E9E03" w14:textId="77777777" w:rsidTr="006926DE">
        <w:tc>
          <w:tcPr>
            <w:tcW w:w="1705" w:type="dxa"/>
            <w:shd w:val="clear" w:color="auto" w:fill="FABF8F" w:themeFill="accent6" w:themeFillTint="99"/>
          </w:tcPr>
          <w:p w14:paraId="35942A0C" w14:textId="72F7153B" w:rsidR="00B23265" w:rsidRDefault="00B23265" w:rsidP="006926DE">
            <w:pPr>
              <w:spacing w:line="25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When</w:t>
            </w:r>
          </w:p>
        </w:tc>
        <w:tc>
          <w:tcPr>
            <w:tcW w:w="4680" w:type="dxa"/>
          </w:tcPr>
          <w:p w14:paraId="101DD5C5" w14:textId="27B27FFD" w:rsidR="00B23265" w:rsidRPr="00B23265" w:rsidRDefault="00B23265" w:rsidP="006926DE">
            <w:pPr>
              <w:spacing w:line="256" w:lineRule="auto"/>
              <w:rPr>
                <w:rFonts w:ascii="Arial" w:hAnsi="Arial" w:cs="Arial"/>
              </w:rPr>
            </w:pPr>
            <w:r w:rsidRPr="00B23265">
              <w:rPr>
                <w:rFonts w:ascii="Arial" w:hAnsi="Arial" w:cs="Arial"/>
              </w:rPr>
              <w:t>Shotgun start at 1:00pm</w:t>
            </w:r>
          </w:p>
        </w:tc>
      </w:tr>
      <w:tr w:rsidR="006926DE" w14:paraId="76C4600C" w14:textId="77777777" w:rsidTr="006926DE">
        <w:tc>
          <w:tcPr>
            <w:tcW w:w="1705" w:type="dxa"/>
            <w:shd w:val="clear" w:color="auto" w:fill="FABF8F" w:themeFill="accent6" w:themeFillTint="99"/>
          </w:tcPr>
          <w:p w14:paraId="09289D7E" w14:textId="6EF54CBC" w:rsidR="006926DE" w:rsidRDefault="006926DE" w:rsidP="006926DE">
            <w:pPr>
              <w:spacing w:line="25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Format</w:t>
            </w:r>
          </w:p>
        </w:tc>
        <w:tc>
          <w:tcPr>
            <w:tcW w:w="4680" w:type="dxa"/>
          </w:tcPr>
          <w:p w14:paraId="762EA6DD" w14:textId="37C0609D" w:rsidR="006926DE" w:rsidRPr="00B23265" w:rsidRDefault="006926DE" w:rsidP="006926DE">
            <w:pPr>
              <w:spacing w:line="256" w:lineRule="auto"/>
              <w:rPr>
                <w:rFonts w:ascii="Arial" w:hAnsi="Arial" w:cs="Arial"/>
              </w:rPr>
            </w:pPr>
            <w:r w:rsidRPr="00B23265">
              <w:rPr>
                <w:rFonts w:ascii="Arial" w:hAnsi="Arial" w:cs="Arial"/>
              </w:rPr>
              <w:t>18 Hole Texas Scramble</w:t>
            </w:r>
          </w:p>
        </w:tc>
      </w:tr>
    </w:tbl>
    <w:p w14:paraId="6AC858A4" w14:textId="349F1FC9" w:rsidR="00F445D5" w:rsidRPr="00372592" w:rsidRDefault="00F445D5" w:rsidP="00F445D5">
      <w:pPr>
        <w:spacing w:line="256" w:lineRule="auto"/>
        <w:rPr>
          <w:rFonts w:ascii="Arial" w:eastAsiaTheme="minorHAnsi" w:hAnsi="Arial" w:cs="Arial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705"/>
        <w:gridCol w:w="6925"/>
      </w:tblGrid>
      <w:tr w:rsidR="00372592" w:rsidRPr="00372592" w14:paraId="6D7710E3" w14:textId="77777777" w:rsidTr="006926DE">
        <w:tc>
          <w:tcPr>
            <w:tcW w:w="1705" w:type="dxa"/>
            <w:shd w:val="clear" w:color="auto" w:fill="FABF8F" w:themeFill="accent6" w:themeFillTint="99"/>
          </w:tcPr>
          <w:p w14:paraId="445E16CA" w14:textId="35C8E046" w:rsidR="00372592" w:rsidRPr="00097F8E" w:rsidRDefault="00372592" w:rsidP="00F445D5">
            <w:pPr>
              <w:spacing w:line="256" w:lineRule="auto"/>
              <w:rPr>
                <w:rFonts w:ascii="Arial" w:hAnsi="Arial" w:cs="Arial"/>
                <w:b/>
                <w:bCs/>
              </w:rPr>
            </w:pPr>
            <w:r w:rsidRPr="00097F8E">
              <w:rPr>
                <w:rFonts w:ascii="Arial" w:hAnsi="Arial" w:cs="Arial"/>
                <w:b/>
                <w:bCs/>
              </w:rPr>
              <w:t>Name</w:t>
            </w:r>
          </w:p>
        </w:tc>
        <w:tc>
          <w:tcPr>
            <w:tcW w:w="6925" w:type="dxa"/>
          </w:tcPr>
          <w:p w14:paraId="689D168D" w14:textId="77777777" w:rsidR="00372592" w:rsidRPr="00097F8E" w:rsidRDefault="00372592" w:rsidP="00F445D5">
            <w:pPr>
              <w:spacing w:line="256" w:lineRule="auto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372592" w:rsidRPr="00372592" w14:paraId="0D103965" w14:textId="77777777" w:rsidTr="006926DE">
        <w:tc>
          <w:tcPr>
            <w:tcW w:w="1705" w:type="dxa"/>
            <w:shd w:val="clear" w:color="auto" w:fill="FABF8F" w:themeFill="accent6" w:themeFillTint="99"/>
          </w:tcPr>
          <w:p w14:paraId="0BCFC35D" w14:textId="57A68D9A" w:rsidR="00372592" w:rsidRPr="00097F8E" w:rsidRDefault="00372592" w:rsidP="00F445D5">
            <w:pPr>
              <w:spacing w:line="256" w:lineRule="auto"/>
              <w:rPr>
                <w:rFonts w:ascii="Arial" w:hAnsi="Arial" w:cs="Arial"/>
                <w:b/>
                <w:bCs/>
              </w:rPr>
            </w:pPr>
            <w:r w:rsidRPr="00097F8E">
              <w:rPr>
                <w:rFonts w:ascii="Arial" w:hAnsi="Arial" w:cs="Arial"/>
                <w:b/>
                <w:bCs/>
              </w:rPr>
              <w:t>Address</w:t>
            </w:r>
          </w:p>
        </w:tc>
        <w:tc>
          <w:tcPr>
            <w:tcW w:w="6925" w:type="dxa"/>
          </w:tcPr>
          <w:p w14:paraId="3C8673AB" w14:textId="77777777" w:rsidR="00372592" w:rsidRPr="00097F8E" w:rsidRDefault="00372592" w:rsidP="00F445D5">
            <w:pPr>
              <w:spacing w:line="256" w:lineRule="auto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372592" w:rsidRPr="00372592" w14:paraId="0FE50BEE" w14:textId="77777777" w:rsidTr="006926DE">
        <w:tc>
          <w:tcPr>
            <w:tcW w:w="1705" w:type="dxa"/>
            <w:shd w:val="clear" w:color="auto" w:fill="FABF8F" w:themeFill="accent6" w:themeFillTint="99"/>
          </w:tcPr>
          <w:p w14:paraId="42769C1A" w14:textId="3DE85C68" w:rsidR="00372592" w:rsidRPr="00097F8E" w:rsidRDefault="00097F8E" w:rsidP="00F445D5">
            <w:pPr>
              <w:spacing w:line="256" w:lineRule="auto"/>
              <w:rPr>
                <w:rFonts w:ascii="Arial" w:hAnsi="Arial" w:cs="Arial"/>
                <w:b/>
                <w:bCs/>
              </w:rPr>
            </w:pPr>
            <w:r w:rsidRPr="00097F8E">
              <w:rPr>
                <w:rFonts w:ascii="Arial" w:hAnsi="Arial" w:cs="Arial"/>
                <w:b/>
                <w:bCs/>
              </w:rPr>
              <w:t>Phone</w:t>
            </w:r>
          </w:p>
        </w:tc>
        <w:tc>
          <w:tcPr>
            <w:tcW w:w="6925" w:type="dxa"/>
          </w:tcPr>
          <w:p w14:paraId="5B4F6510" w14:textId="77777777" w:rsidR="00372592" w:rsidRPr="00097F8E" w:rsidRDefault="00372592" w:rsidP="00F445D5">
            <w:pPr>
              <w:spacing w:line="256" w:lineRule="auto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372592" w:rsidRPr="00372592" w14:paraId="5FCF70AB" w14:textId="77777777" w:rsidTr="006926DE">
        <w:tc>
          <w:tcPr>
            <w:tcW w:w="1705" w:type="dxa"/>
            <w:shd w:val="clear" w:color="auto" w:fill="FABF8F" w:themeFill="accent6" w:themeFillTint="99"/>
          </w:tcPr>
          <w:p w14:paraId="61075943" w14:textId="2D4CFDFB" w:rsidR="00372592" w:rsidRPr="00097F8E" w:rsidRDefault="00097F8E" w:rsidP="00F445D5">
            <w:pPr>
              <w:spacing w:line="256" w:lineRule="auto"/>
              <w:rPr>
                <w:rFonts w:ascii="Arial" w:hAnsi="Arial" w:cs="Arial"/>
                <w:b/>
                <w:bCs/>
              </w:rPr>
            </w:pPr>
            <w:r w:rsidRPr="00097F8E">
              <w:rPr>
                <w:rFonts w:ascii="Arial" w:hAnsi="Arial" w:cs="Arial"/>
                <w:b/>
                <w:bCs/>
              </w:rPr>
              <w:t>Email</w:t>
            </w:r>
          </w:p>
        </w:tc>
        <w:tc>
          <w:tcPr>
            <w:tcW w:w="6925" w:type="dxa"/>
          </w:tcPr>
          <w:p w14:paraId="71F85B32" w14:textId="77777777" w:rsidR="00372592" w:rsidRPr="00097F8E" w:rsidRDefault="00372592" w:rsidP="00F445D5">
            <w:pPr>
              <w:spacing w:line="256" w:lineRule="auto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372592" w:rsidRPr="00372592" w14:paraId="58FA70C6" w14:textId="77777777" w:rsidTr="006926DE">
        <w:tc>
          <w:tcPr>
            <w:tcW w:w="1705" w:type="dxa"/>
            <w:shd w:val="clear" w:color="auto" w:fill="FABF8F" w:themeFill="accent6" w:themeFillTint="99"/>
          </w:tcPr>
          <w:p w14:paraId="3422325A" w14:textId="3776B3E6" w:rsidR="00372592" w:rsidRPr="00097F8E" w:rsidRDefault="00097F8E" w:rsidP="00F445D5">
            <w:pPr>
              <w:spacing w:line="256" w:lineRule="auto"/>
              <w:rPr>
                <w:rFonts w:ascii="Arial" w:hAnsi="Arial" w:cs="Arial"/>
                <w:b/>
                <w:bCs/>
              </w:rPr>
            </w:pPr>
            <w:r w:rsidRPr="00097F8E">
              <w:rPr>
                <w:rFonts w:ascii="Arial" w:hAnsi="Arial" w:cs="Arial"/>
                <w:b/>
                <w:bCs/>
              </w:rPr>
              <w:t>Team Name</w:t>
            </w:r>
          </w:p>
        </w:tc>
        <w:tc>
          <w:tcPr>
            <w:tcW w:w="6925" w:type="dxa"/>
          </w:tcPr>
          <w:p w14:paraId="1EF2858F" w14:textId="77777777" w:rsidR="00372592" w:rsidRPr="00097F8E" w:rsidRDefault="00372592" w:rsidP="00F445D5">
            <w:pPr>
              <w:spacing w:line="256" w:lineRule="auto"/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p w14:paraId="588F923B" w14:textId="0094A114" w:rsidR="00372592" w:rsidRDefault="00372592" w:rsidP="00F445D5">
      <w:pPr>
        <w:spacing w:line="256" w:lineRule="auto"/>
        <w:rPr>
          <w:rFonts w:ascii="Arial" w:eastAsiaTheme="minorHAnsi" w:hAnsi="Arial" w:cs="Arial"/>
        </w:rPr>
      </w:pPr>
    </w:p>
    <w:p w14:paraId="60F42613" w14:textId="1D3421C1" w:rsidR="00B23265" w:rsidRPr="004B1F2A" w:rsidRDefault="00933D87" w:rsidP="00F445D5">
      <w:pPr>
        <w:spacing w:line="256" w:lineRule="auto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 xml:space="preserve">Entry fee: </w:t>
      </w:r>
      <w:r w:rsidR="004B1F2A" w:rsidRPr="004B1F2A">
        <w:rPr>
          <w:rFonts w:ascii="Arial" w:eastAsiaTheme="minorHAnsi" w:hAnsi="Arial" w:cs="Arial"/>
          <w:b/>
          <w:bCs/>
        </w:rPr>
        <w:t>$14</w:t>
      </w:r>
      <w:r w:rsidR="00C102FE">
        <w:rPr>
          <w:rFonts w:ascii="Arial" w:eastAsiaTheme="minorHAnsi" w:hAnsi="Arial" w:cs="Arial"/>
          <w:b/>
          <w:bCs/>
        </w:rPr>
        <w:t>5</w:t>
      </w:r>
      <w:r w:rsidR="004B1F2A" w:rsidRPr="004B1F2A">
        <w:rPr>
          <w:rFonts w:ascii="Arial" w:eastAsiaTheme="minorHAnsi" w:hAnsi="Arial" w:cs="Arial"/>
          <w:b/>
          <w:bCs/>
        </w:rPr>
        <w:t xml:space="preserve"> p</w:t>
      </w:r>
      <w:r>
        <w:rPr>
          <w:rFonts w:ascii="Arial" w:eastAsiaTheme="minorHAnsi" w:hAnsi="Arial" w:cs="Arial"/>
          <w:b/>
          <w:bCs/>
        </w:rPr>
        <w:t xml:space="preserve">er </w:t>
      </w:r>
      <w:r w:rsidR="004B1F2A" w:rsidRPr="004B1F2A">
        <w:rPr>
          <w:rFonts w:ascii="Arial" w:eastAsiaTheme="minorHAnsi" w:hAnsi="Arial" w:cs="Arial"/>
          <w:b/>
          <w:bCs/>
        </w:rPr>
        <w:t>p</w:t>
      </w:r>
      <w:r>
        <w:rPr>
          <w:rFonts w:ascii="Arial" w:eastAsiaTheme="minorHAnsi" w:hAnsi="Arial" w:cs="Arial"/>
          <w:b/>
          <w:bCs/>
        </w:rPr>
        <w:t>erson</w:t>
      </w:r>
      <w:r w:rsidR="004B1F2A" w:rsidRPr="004B1F2A">
        <w:rPr>
          <w:rFonts w:ascii="Arial" w:eastAsiaTheme="minorHAnsi" w:hAnsi="Arial" w:cs="Arial"/>
          <w:b/>
          <w:bCs/>
        </w:rPr>
        <w:t xml:space="preserve"> includes 18 holes of golf, a cart, snack at the start </w:t>
      </w:r>
      <w:r>
        <w:rPr>
          <w:rFonts w:ascii="Arial" w:eastAsiaTheme="minorHAnsi" w:hAnsi="Arial" w:cs="Arial"/>
          <w:b/>
          <w:bCs/>
        </w:rPr>
        <w:t xml:space="preserve">and a </w:t>
      </w:r>
      <w:r w:rsidR="00EE6478">
        <w:rPr>
          <w:rFonts w:ascii="Arial" w:eastAsiaTheme="minorHAnsi" w:hAnsi="Arial" w:cs="Arial"/>
          <w:b/>
          <w:bCs/>
        </w:rPr>
        <w:t xml:space="preserve">buffet </w:t>
      </w:r>
      <w:r w:rsidR="004B1F2A" w:rsidRPr="004B1F2A">
        <w:rPr>
          <w:rFonts w:ascii="Arial" w:eastAsiaTheme="minorHAnsi" w:hAnsi="Arial" w:cs="Arial"/>
          <w:b/>
          <w:bCs/>
        </w:rPr>
        <w:t>dinner.</w:t>
      </w:r>
      <w:r>
        <w:rPr>
          <w:rFonts w:ascii="Arial" w:eastAsiaTheme="minorHAnsi" w:hAnsi="Arial" w:cs="Arial"/>
          <w:b/>
          <w:bCs/>
        </w:rPr>
        <w:t xml:space="preserve">  Tickets can be purchased for dinner on</w:t>
      </w:r>
      <w:r w:rsidR="002D36E4">
        <w:rPr>
          <w:rFonts w:ascii="Arial" w:eastAsiaTheme="minorHAnsi" w:hAnsi="Arial" w:cs="Arial"/>
          <w:b/>
          <w:bCs/>
        </w:rPr>
        <w:t xml:space="preserve">ly </w:t>
      </w:r>
      <w:r>
        <w:rPr>
          <w:rFonts w:ascii="Arial" w:eastAsiaTheme="minorHAnsi" w:hAnsi="Arial" w:cs="Arial"/>
          <w:b/>
          <w:bCs/>
        </w:rPr>
        <w:t>at $</w:t>
      </w:r>
      <w:r w:rsidR="002D36E4">
        <w:rPr>
          <w:rFonts w:ascii="Arial" w:eastAsiaTheme="minorHAnsi" w:hAnsi="Arial" w:cs="Arial"/>
          <w:b/>
          <w:bCs/>
        </w:rPr>
        <w:t>40.</w:t>
      </w:r>
    </w:p>
    <w:p w14:paraId="0F497230" w14:textId="77777777" w:rsidR="00EE6478" w:rsidRDefault="00EE6478" w:rsidP="00F445D5">
      <w:pPr>
        <w:spacing w:line="256" w:lineRule="auto"/>
        <w:rPr>
          <w:rFonts w:ascii="Arial" w:eastAsiaTheme="minorHAnsi" w:hAnsi="Arial" w:cs="Arial"/>
        </w:rPr>
      </w:pPr>
    </w:p>
    <w:p w14:paraId="75202267" w14:textId="65552A6D" w:rsidR="004B1F2A" w:rsidRPr="00EE6478" w:rsidRDefault="00EE6478" w:rsidP="00F445D5">
      <w:pPr>
        <w:spacing w:line="256" w:lineRule="auto"/>
        <w:rPr>
          <w:rFonts w:ascii="Arial" w:eastAsiaTheme="minorHAnsi" w:hAnsi="Arial" w:cs="Arial"/>
          <w:b/>
          <w:bCs/>
        </w:rPr>
      </w:pPr>
      <w:r w:rsidRPr="00EE6478">
        <w:rPr>
          <w:rFonts w:ascii="Arial" w:eastAsiaTheme="minorHAnsi" w:hAnsi="Arial" w:cs="Arial"/>
          <w:b/>
          <w:bCs/>
        </w:rPr>
        <w:t>Foursome Information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615"/>
        <w:gridCol w:w="2699"/>
        <w:gridCol w:w="2158"/>
        <w:gridCol w:w="2158"/>
      </w:tblGrid>
      <w:tr w:rsidR="004B1F2A" w:rsidRPr="00EE6478" w14:paraId="53BF69CA" w14:textId="77777777" w:rsidTr="004B1F2A">
        <w:tc>
          <w:tcPr>
            <w:tcW w:w="1615" w:type="dxa"/>
          </w:tcPr>
          <w:p w14:paraId="4D6BA364" w14:textId="13D81A2D" w:rsidR="004B1F2A" w:rsidRPr="00EE6478" w:rsidRDefault="004B1F2A" w:rsidP="00F445D5">
            <w:pPr>
              <w:spacing w:line="256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9" w:type="dxa"/>
          </w:tcPr>
          <w:p w14:paraId="356814A9" w14:textId="4AA40641" w:rsidR="004B1F2A" w:rsidRPr="00EE6478" w:rsidRDefault="004B1F2A" w:rsidP="00F445D5">
            <w:pPr>
              <w:spacing w:line="256" w:lineRule="auto"/>
              <w:rPr>
                <w:rFonts w:ascii="Arial" w:hAnsi="Arial" w:cs="Arial"/>
                <w:b/>
                <w:bCs/>
              </w:rPr>
            </w:pPr>
            <w:r w:rsidRPr="00EE6478">
              <w:rPr>
                <w:rFonts w:ascii="Arial" w:hAnsi="Arial" w:cs="Arial"/>
                <w:b/>
                <w:bCs/>
              </w:rPr>
              <w:t>Name</w:t>
            </w:r>
          </w:p>
        </w:tc>
        <w:tc>
          <w:tcPr>
            <w:tcW w:w="2158" w:type="dxa"/>
          </w:tcPr>
          <w:p w14:paraId="74ED6F5C" w14:textId="286AA7CD" w:rsidR="004B1F2A" w:rsidRPr="00EE6478" w:rsidRDefault="004B1F2A" w:rsidP="00F445D5">
            <w:pPr>
              <w:spacing w:line="256" w:lineRule="auto"/>
              <w:rPr>
                <w:rFonts w:ascii="Arial" w:hAnsi="Arial" w:cs="Arial"/>
                <w:b/>
                <w:bCs/>
              </w:rPr>
            </w:pPr>
            <w:r w:rsidRPr="00EE6478">
              <w:rPr>
                <w:rFonts w:ascii="Arial" w:hAnsi="Arial" w:cs="Arial"/>
                <w:b/>
                <w:bCs/>
              </w:rPr>
              <w:t>Phone</w:t>
            </w:r>
          </w:p>
        </w:tc>
        <w:tc>
          <w:tcPr>
            <w:tcW w:w="2158" w:type="dxa"/>
          </w:tcPr>
          <w:p w14:paraId="53D5FFB3" w14:textId="0C45AC12" w:rsidR="004B1F2A" w:rsidRPr="00EE6478" w:rsidRDefault="004B1F2A" w:rsidP="00F445D5">
            <w:pPr>
              <w:spacing w:line="256" w:lineRule="auto"/>
              <w:rPr>
                <w:rFonts w:ascii="Arial" w:hAnsi="Arial" w:cs="Arial"/>
                <w:b/>
                <w:bCs/>
              </w:rPr>
            </w:pPr>
            <w:r w:rsidRPr="00EE6478">
              <w:rPr>
                <w:rFonts w:ascii="Arial" w:hAnsi="Arial" w:cs="Arial"/>
                <w:b/>
                <w:bCs/>
              </w:rPr>
              <w:t>Email</w:t>
            </w:r>
          </w:p>
        </w:tc>
      </w:tr>
      <w:tr w:rsidR="004B1F2A" w14:paraId="5380C50C" w14:textId="77777777" w:rsidTr="00EE6478">
        <w:tc>
          <w:tcPr>
            <w:tcW w:w="1615" w:type="dxa"/>
            <w:shd w:val="clear" w:color="auto" w:fill="FABF8F" w:themeFill="accent6" w:themeFillTint="99"/>
          </w:tcPr>
          <w:p w14:paraId="714A5C92" w14:textId="5B3F978C" w:rsidR="004B1F2A" w:rsidRPr="00EE6478" w:rsidRDefault="004B1F2A" w:rsidP="00F445D5">
            <w:pPr>
              <w:spacing w:line="256" w:lineRule="auto"/>
              <w:rPr>
                <w:rFonts w:ascii="Arial" w:hAnsi="Arial" w:cs="Arial"/>
                <w:b/>
                <w:bCs/>
              </w:rPr>
            </w:pPr>
            <w:r w:rsidRPr="00EE6478">
              <w:rPr>
                <w:rFonts w:ascii="Arial" w:hAnsi="Arial" w:cs="Arial"/>
                <w:b/>
                <w:bCs/>
              </w:rPr>
              <w:t>Player 1</w:t>
            </w:r>
          </w:p>
        </w:tc>
        <w:tc>
          <w:tcPr>
            <w:tcW w:w="2699" w:type="dxa"/>
          </w:tcPr>
          <w:p w14:paraId="4CCE4659" w14:textId="77777777" w:rsidR="004B1F2A" w:rsidRPr="004B1F2A" w:rsidRDefault="004B1F2A" w:rsidP="00F445D5">
            <w:pPr>
              <w:spacing w:line="256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2158" w:type="dxa"/>
          </w:tcPr>
          <w:p w14:paraId="206DA12C" w14:textId="77777777" w:rsidR="004B1F2A" w:rsidRPr="004B1F2A" w:rsidRDefault="004B1F2A" w:rsidP="00F445D5">
            <w:pPr>
              <w:spacing w:line="256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2158" w:type="dxa"/>
          </w:tcPr>
          <w:p w14:paraId="28CCCA7C" w14:textId="77777777" w:rsidR="004B1F2A" w:rsidRPr="004B1F2A" w:rsidRDefault="004B1F2A" w:rsidP="00F445D5">
            <w:pPr>
              <w:spacing w:line="256" w:lineRule="auto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4B1F2A" w14:paraId="3330BFF1" w14:textId="77777777" w:rsidTr="00EE6478">
        <w:tc>
          <w:tcPr>
            <w:tcW w:w="1615" w:type="dxa"/>
            <w:shd w:val="clear" w:color="auto" w:fill="FABF8F" w:themeFill="accent6" w:themeFillTint="99"/>
          </w:tcPr>
          <w:p w14:paraId="0E143A93" w14:textId="7A934CB3" w:rsidR="004B1F2A" w:rsidRPr="00EE6478" w:rsidRDefault="004B1F2A" w:rsidP="00F445D5">
            <w:pPr>
              <w:spacing w:line="256" w:lineRule="auto"/>
              <w:rPr>
                <w:rFonts w:ascii="Arial" w:hAnsi="Arial" w:cs="Arial"/>
                <w:b/>
                <w:bCs/>
              </w:rPr>
            </w:pPr>
            <w:r w:rsidRPr="00EE6478">
              <w:rPr>
                <w:rFonts w:ascii="Arial" w:hAnsi="Arial" w:cs="Arial"/>
                <w:b/>
                <w:bCs/>
              </w:rPr>
              <w:t>Player 2</w:t>
            </w:r>
          </w:p>
        </w:tc>
        <w:tc>
          <w:tcPr>
            <w:tcW w:w="2699" w:type="dxa"/>
          </w:tcPr>
          <w:p w14:paraId="3917CB61" w14:textId="77777777" w:rsidR="004B1F2A" w:rsidRPr="004B1F2A" w:rsidRDefault="004B1F2A" w:rsidP="00F445D5">
            <w:pPr>
              <w:spacing w:line="256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2158" w:type="dxa"/>
          </w:tcPr>
          <w:p w14:paraId="60E227FF" w14:textId="77777777" w:rsidR="004B1F2A" w:rsidRPr="004B1F2A" w:rsidRDefault="004B1F2A" w:rsidP="00F445D5">
            <w:pPr>
              <w:spacing w:line="256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2158" w:type="dxa"/>
          </w:tcPr>
          <w:p w14:paraId="5F2540B8" w14:textId="77777777" w:rsidR="004B1F2A" w:rsidRPr="004B1F2A" w:rsidRDefault="004B1F2A" w:rsidP="00F445D5">
            <w:pPr>
              <w:spacing w:line="256" w:lineRule="auto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4B1F2A" w14:paraId="5967359F" w14:textId="77777777" w:rsidTr="00EE6478">
        <w:tc>
          <w:tcPr>
            <w:tcW w:w="1615" w:type="dxa"/>
            <w:shd w:val="clear" w:color="auto" w:fill="FABF8F" w:themeFill="accent6" w:themeFillTint="99"/>
          </w:tcPr>
          <w:p w14:paraId="70404602" w14:textId="01DDA063" w:rsidR="004B1F2A" w:rsidRPr="00EE6478" w:rsidRDefault="004B1F2A" w:rsidP="00F445D5">
            <w:pPr>
              <w:spacing w:line="256" w:lineRule="auto"/>
              <w:rPr>
                <w:rFonts w:ascii="Arial" w:hAnsi="Arial" w:cs="Arial"/>
                <w:b/>
                <w:bCs/>
              </w:rPr>
            </w:pPr>
            <w:r w:rsidRPr="00EE6478">
              <w:rPr>
                <w:rFonts w:ascii="Arial" w:hAnsi="Arial" w:cs="Arial"/>
                <w:b/>
                <w:bCs/>
              </w:rPr>
              <w:t>Player 3</w:t>
            </w:r>
          </w:p>
        </w:tc>
        <w:tc>
          <w:tcPr>
            <w:tcW w:w="2699" w:type="dxa"/>
          </w:tcPr>
          <w:p w14:paraId="6CCAA32D" w14:textId="77777777" w:rsidR="004B1F2A" w:rsidRPr="004B1F2A" w:rsidRDefault="004B1F2A" w:rsidP="00F445D5">
            <w:pPr>
              <w:spacing w:line="256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2158" w:type="dxa"/>
          </w:tcPr>
          <w:p w14:paraId="34E2D748" w14:textId="77777777" w:rsidR="004B1F2A" w:rsidRPr="004B1F2A" w:rsidRDefault="004B1F2A" w:rsidP="00F445D5">
            <w:pPr>
              <w:spacing w:line="256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2158" w:type="dxa"/>
          </w:tcPr>
          <w:p w14:paraId="7D69A837" w14:textId="77777777" w:rsidR="004B1F2A" w:rsidRPr="004B1F2A" w:rsidRDefault="004B1F2A" w:rsidP="00F445D5">
            <w:pPr>
              <w:spacing w:line="256" w:lineRule="auto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4B1F2A" w14:paraId="79C513E8" w14:textId="77777777" w:rsidTr="00EE6478">
        <w:tc>
          <w:tcPr>
            <w:tcW w:w="1615" w:type="dxa"/>
            <w:shd w:val="clear" w:color="auto" w:fill="FABF8F" w:themeFill="accent6" w:themeFillTint="99"/>
          </w:tcPr>
          <w:p w14:paraId="2C878C5C" w14:textId="359D335E" w:rsidR="004B1F2A" w:rsidRPr="00EE6478" w:rsidRDefault="004B1F2A" w:rsidP="00F445D5">
            <w:pPr>
              <w:spacing w:line="256" w:lineRule="auto"/>
              <w:rPr>
                <w:rFonts w:ascii="Arial" w:hAnsi="Arial" w:cs="Arial"/>
                <w:b/>
                <w:bCs/>
              </w:rPr>
            </w:pPr>
            <w:r w:rsidRPr="00EE6478">
              <w:rPr>
                <w:rFonts w:ascii="Arial" w:hAnsi="Arial" w:cs="Arial"/>
                <w:b/>
                <w:bCs/>
              </w:rPr>
              <w:t>Player 4</w:t>
            </w:r>
          </w:p>
        </w:tc>
        <w:tc>
          <w:tcPr>
            <w:tcW w:w="2699" w:type="dxa"/>
          </w:tcPr>
          <w:p w14:paraId="67206F00" w14:textId="77777777" w:rsidR="004B1F2A" w:rsidRPr="004B1F2A" w:rsidRDefault="004B1F2A" w:rsidP="00F445D5">
            <w:pPr>
              <w:spacing w:line="256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2158" w:type="dxa"/>
          </w:tcPr>
          <w:p w14:paraId="624F3B13" w14:textId="77777777" w:rsidR="004B1F2A" w:rsidRPr="004B1F2A" w:rsidRDefault="004B1F2A" w:rsidP="00F445D5">
            <w:pPr>
              <w:spacing w:line="256" w:lineRule="auto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2158" w:type="dxa"/>
          </w:tcPr>
          <w:p w14:paraId="149A2D35" w14:textId="77777777" w:rsidR="004B1F2A" w:rsidRPr="004B1F2A" w:rsidRDefault="004B1F2A" w:rsidP="00F445D5">
            <w:pPr>
              <w:spacing w:line="256" w:lineRule="auto"/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p w14:paraId="1729F938" w14:textId="77777777" w:rsidR="002D36E4" w:rsidRDefault="002D36E4" w:rsidP="00F445D5">
      <w:pPr>
        <w:spacing w:line="256" w:lineRule="auto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Payment can be made via the website.  To </w:t>
      </w:r>
      <w:r>
        <w:rPr>
          <w:rFonts w:ascii="Arial" w:eastAsiaTheme="minorHAnsi" w:hAnsi="Arial" w:cs="Arial"/>
          <w:b/>
          <w:bCs/>
        </w:rPr>
        <w:t xml:space="preserve">AVOID </w:t>
      </w:r>
      <w:r>
        <w:rPr>
          <w:rFonts w:ascii="Arial" w:eastAsiaTheme="minorHAnsi" w:hAnsi="Arial" w:cs="Arial"/>
        </w:rPr>
        <w:t>high credit card processing fees there are two other payment options.</w:t>
      </w:r>
    </w:p>
    <w:p w14:paraId="0A843DE0" w14:textId="77777777" w:rsidR="002D36E4" w:rsidRDefault="002D36E4" w:rsidP="00F445D5">
      <w:pPr>
        <w:spacing w:line="256" w:lineRule="auto"/>
        <w:rPr>
          <w:rFonts w:ascii="Arial" w:eastAsiaTheme="minorHAnsi" w:hAnsi="Arial" w:cs="Arial"/>
        </w:rPr>
      </w:pPr>
    </w:p>
    <w:p w14:paraId="64643681" w14:textId="7C5128FA" w:rsidR="00F445D5" w:rsidRPr="002D36E4" w:rsidRDefault="0014771A" w:rsidP="002D36E4">
      <w:pPr>
        <w:pStyle w:val="ListParagraph"/>
        <w:numPr>
          <w:ilvl w:val="0"/>
          <w:numId w:val="1"/>
        </w:numPr>
        <w:spacing w:line="256" w:lineRule="auto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Make c</w:t>
      </w:r>
      <w:r w:rsidR="00F445D5" w:rsidRPr="002D36E4">
        <w:rPr>
          <w:rFonts w:ascii="Arial" w:eastAsiaTheme="minorHAnsi" w:hAnsi="Arial" w:cs="Arial"/>
        </w:rPr>
        <w:t xml:space="preserve">hecks payable to </w:t>
      </w:r>
      <w:r w:rsidR="00F445D5" w:rsidRPr="002D36E4">
        <w:rPr>
          <w:rFonts w:ascii="Arial" w:eastAsiaTheme="minorHAnsi" w:hAnsi="Arial" w:cs="Arial"/>
          <w:b/>
          <w:bCs/>
        </w:rPr>
        <w:t>The Cameron Tredgett Foundation</w:t>
      </w:r>
      <w:r w:rsidR="002D36E4">
        <w:rPr>
          <w:rFonts w:ascii="Arial" w:eastAsiaTheme="minorHAnsi" w:hAnsi="Arial" w:cs="Arial"/>
          <w:b/>
          <w:bCs/>
        </w:rPr>
        <w:t xml:space="preserve"> </w:t>
      </w:r>
      <w:r w:rsidR="002D36E4">
        <w:rPr>
          <w:rFonts w:ascii="Arial" w:eastAsiaTheme="minorHAnsi" w:hAnsi="Arial" w:cs="Arial"/>
          <w:bCs/>
        </w:rPr>
        <w:t>they can be posted to the address below with your form or brought on the day.</w:t>
      </w:r>
    </w:p>
    <w:p w14:paraId="68262CD1" w14:textId="77777777" w:rsidR="00C102FE" w:rsidRPr="00C102FE" w:rsidRDefault="00C102FE" w:rsidP="002D36E4">
      <w:pPr>
        <w:pStyle w:val="ListParagraph"/>
        <w:numPr>
          <w:ilvl w:val="0"/>
          <w:numId w:val="1"/>
        </w:numPr>
        <w:spacing w:line="256" w:lineRule="auto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  <w:bCs/>
        </w:rPr>
        <w:t xml:space="preserve">Online </w:t>
      </w:r>
      <w:r w:rsidR="002D36E4">
        <w:rPr>
          <w:rFonts w:ascii="Arial" w:eastAsiaTheme="minorHAnsi" w:hAnsi="Arial" w:cs="Arial"/>
          <w:bCs/>
        </w:rPr>
        <w:t>B</w:t>
      </w:r>
      <w:r>
        <w:rPr>
          <w:rFonts w:ascii="Arial" w:eastAsiaTheme="minorHAnsi" w:hAnsi="Arial" w:cs="Arial"/>
          <w:bCs/>
        </w:rPr>
        <w:t>ill Pay</w:t>
      </w:r>
      <w:r w:rsidR="002D36E4">
        <w:rPr>
          <w:rFonts w:ascii="Arial" w:eastAsiaTheme="minorHAnsi" w:hAnsi="Arial" w:cs="Arial"/>
          <w:bCs/>
        </w:rPr>
        <w:t>:</w:t>
      </w:r>
      <w:r>
        <w:rPr>
          <w:rFonts w:ascii="Arial" w:eastAsiaTheme="minorHAnsi" w:hAnsi="Arial" w:cs="Arial"/>
          <w:bCs/>
        </w:rPr>
        <w:tab/>
      </w:r>
      <w:r w:rsidR="002D36E4">
        <w:rPr>
          <w:rFonts w:ascii="Arial" w:eastAsiaTheme="minorHAnsi" w:hAnsi="Arial" w:cs="Arial"/>
          <w:bCs/>
        </w:rPr>
        <w:t>Cambridge Trust Company</w:t>
      </w:r>
    </w:p>
    <w:p w14:paraId="738BEFFE" w14:textId="509DEF36" w:rsidR="00F445D5" w:rsidRPr="00372592" w:rsidRDefault="00C102FE" w:rsidP="0014771A">
      <w:pPr>
        <w:spacing w:line="256" w:lineRule="auto"/>
        <w:ind w:left="2160" w:firstLine="720"/>
        <w:rPr>
          <w:rFonts w:ascii="Arial" w:eastAsiaTheme="minorHAnsi" w:hAnsi="Arial" w:cs="Arial"/>
        </w:rPr>
      </w:pPr>
      <w:r w:rsidRPr="00C102FE">
        <w:rPr>
          <w:rFonts w:ascii="Arial" w:eastAsiaTheme="minorHAnsi" w:hAnsi="Arial" w:cs="Arial"/>
          <w:bCs/>
        </w:rPr>
        <w:t xml:space="preserve">495 Boston Post Rd, Weston </w:t>
      </w:r>
      <w:r>
        <w:rPr>
          <w:rFonts w:ascii="Arial" w:eastAsiaTheme="minorHAnsi" w:hAnsi="Arial" w:cs="Arial"/>
          <w:bCs/>
        </w:rPr>
        <w:t xml:space="preserve">MA </w:t>
      </w:r>
      <w:r w:rsidRPr="00C102FE">
        <w:rPr>
          <w:rFonts w:ascii="Arial" w:eastAsiaTheme="minorHAnsi" w:hAnsi="Arial" w:cs="Arial"/>
          <w:bCs/>
        </w:rPr>
        <w:t>02493</w:t>
      </w:r>
    </w:p>
    <w:sectPr w:rsidR="00F445D5" w:rsidRPr="00372592" w:rsidSect="0087270D">
      <w:headerReference w:type="default" r:id="rId7"/>
      <w:footerReference w:type="default" r:id="rId8"/>
      <w:pgSz w:w="12240" w:h="15840"/>
      <w:pgMar w:top="306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7C6D1" w14:textId="77777777" w:rsidR="00AC4141" w:rsidRDefault="00AC4141" w:rsidP="001B278D">
      <w:r>
        <w:separator/>
      </w:r>
    </w:p>
  </w:endnote>
  <w:endnote w:type="continuationSeparator" w:id="0">
    <w:p w14:paraId="2C6C016C" w14:textId="77777777" w:rsidR="00AC4141" w:rsidRDefault="00AC4141" w:rsidP="001B2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26926" w14:textId="77777777" w:rsidR="001B278D" w:rsidRDefault="00755F53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EA3009" wp14:editId="4241B085">
          <wp:simplePos x="0" y="0"/>
          <wp:positionH relativeFrom="column">
            <wp:posOffset>-1143000</wp:posOffset>
          </wp:positionH>
          <wp:positionV relativeFrom="page">
            <wp:posOffset>9461500</wp:posOffset>
          </wp:positionV>
          <wp:extent cx="7772400" cy="594360"/>
          <wp:effectExtent l="0" t="0" r="0" b="2540"/>
          <wp:wrapNone/>
          <wp:docPr id="3" name="Picture 3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WT_FoundationLH_Final_US_Bott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74D4E" w14:textId="77777777" w:rsidR="00AC4141" w:rsidRDefault="00AC4141" w:rsidP="001B278D">
      <w:r>
        <w:separator/>
      </w:r>
    </w:p>
  </w:footnote>
  <w:footnote w:type="continuationSeparator" w:id="0">
    <w:p w14:paraId="247C8220" w14:textId="77777777" w:rsidR="00AC4141" w:rsidRDefault="00AC4141" w:rsidP="001B27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D9DC0" w14:textId="77777777" w:rsidR="001B278D" w:rsidRDefault="00BE0F44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728689B4" wp14:editId="2E5DB4B4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798320"/>
          <wp:effectExtent l="0" t="0" r="0" b="508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9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06759"/>
    <w:multiLevelType w:val="hybridMultilevel"/>
    <w:tmpl w:val="02F6D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1755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5D5"/>
    <w:rsid w:val="000561E3"/>
    <w:rsid w:val="00071FA3"/>
    <w:rsid w:val="00097F8E"/>
    <w:rsid w:val="0014771A"/>
    <w:rsid w:val="001B278D"/>
    <w:rsid w:val="002C6F81"/>
    <w:rsid w:val="002D36E4"/>
    <w:rsid w:val="002E4222"/>
    <w:rsid w:val="00313342"/>
    <w:rsid w:val="00372592"/>
    <w:rsid w:val="004B1F2A"/>
    <w:rsid w:val="00642AF8"/>
    <w:rsid w:val="006926DE"/>
    <w:rsid w:val="00726FD1"/>
    <w:rsid w:val="00755F53"/>
    <w:rsid w:val="007F3CFF"/>
    <w:rsid w:val="0087270D"/>
    <w:rsid w:val="00933D87"/>
    <w:rsid w:val="00AC4141"/>
    <w:rsid w:val="00B220DC"/>
    <w:rsid w:val="00B23265"/>
    <w:rsid w:val="00BE0F44"/>
    <w:rsid w:val="00C102FE"/>
    <w:rsid w:val="00EE6478"/>
    <w:rsid w:val="00F44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E9544A"/>
  <w14:defaultImageDpi w14:val="300"/>
  <w15:docId w15:val="{86F93831-9FBD-49AB-85E7-21CC475B5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45D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27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278D"/>
  </w:style>
  <w:style w:type="paragraph" w:styleId="Footer">
    <w:name w:val="footer"/>
    <w:basedOn w:val="Normal"/>
    <w:link w:val="FooterChar"/>
    <w:uiPriority w:val="99"/>
    <w:unhideWhenUsed/>
    <w:rsid w:val="001B27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278D"/>
  </w:style>
  <w:style w:type="paragraph" w:styleId="BalloonText">
    <w:name w:val="Balloon Text"/>
    <w:basedOn w:val="Normal"/>
    <w:link w:val="BalloonTextChar"/>
    <w:uiPriority w:val="99"/>
    <w:semiHidden/>
    <w:unhideWhenUsed/>
    <w:rsid w:val="001B27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B278D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F445D5"/>
    <w:rPr>
      <w:rFonts w:asciiTheme="minorHAnsi" w:eastAsiaTheme="minorHAnsi" w:hAnsiTheme="minorHAnsi" w:cstheme="minorBid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36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46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istam%20Tredgett\Downloads\CWT_FoundationLH_U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CWT_FoundationLH_US</Template>
  <TotalTime>1602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Waters</Company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Tristam Tredgett</dc:creator>
  <cp:keywords/>
  <dc:description/>
  <cp:lastModifiedBy>Tristam Tredgett</cp:lastModifiedBy>
  <cp:revision>4</cp:revision>
  <dcterms:created xsi:type="dcterms:W3CDTF">2022-05-16T21:05:00Z</dcterms:created>
  <dcterms:modified xsi:type="dcterms:W3CDTF">2022-06-03T18:04:00Z</dcterms:modified>
</cp:coreProperties>
</file>